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2AD" w:rsidRDefault="00B422AD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B422AD" w:rsidRDefault="00B422AD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B422AD" w:rsidRPr="00760EA4" w:rsidRDefault="00B422AD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175C0E">
        <w:rPr>
          <w:rFonts w:ascii="Times New Roman" w:hAnsi="Times New Roman"/>
          <w:b/>
          <w:sz w:val="32"/>
          <w:szCs w:val="32"/>
          <w:u w:val="single"/>
        </w:rPr>
        <w:t xml:space="preserve">Д 24.2.401.01 </w:t>
      </w:r>
      <w:r>
        <w:rPr>
          <w:rFonts w:ascii="Times New Roman" w:hAnsi="Times New Roman"/>
          <w:b/>
          <w:sz w:val="32"/>
          <w:szCs w:val="32"/>
          <w:u w:val="single"/>
        </w:rPr>
        <w:t>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201</w:t>
      </w:r>
      <w:r>
        <w:rPr>
          <w:rFonts w:ascii="Times New Roman" w:hAnsi="Times New Roman"/>
          <w:b/>
          <w:sz w:val="32"/>
          <w:szCs w:val="32"/>
          <w:u w:val="single"/>
        </w:rPr>
        <w:t>2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B422AD" w:rsidRDefault="00B422AD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Pr="00760EA4" w:rsidRDefault="00B422AD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760EA4">
        <w:rPr>
          <w:rFonts w:ascii="Times New Roman" w:hAnsi="Times New Roman"/>
          <w:b/>
          <w:sz w:val="32"/>
          <w:szCs w:val="32"/>
        </w:rPr>
        <w:t>2</w:t>
      </w:r>
      <w:r>
        <w:rPr>
          <w:rFonts w:ascii="Times New Roman" w:hAnsi="Times New Roman"/>
          <w:b/>
          <w:sz w:val="32"/>
          <w:szCs w:val="32"/>
        </w:rPr>
        <w:t>8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февраля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B422AD" w:rsidRDefault="00B422AD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422AD" w:rsidRDefault="00B422AD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Фастыковский Андрей Ростиславович</w:t>
      </w:r>
    </w:p>
    <w:p w:rsidR="00B422AD" w:rsidRPr="00765088" w:rsidRDefault="00B422AD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консультатнт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Перетятько В.Н.</w:t>
      </w:r>
    </w:p>
    <w:p w:rsidR="00B422AD" w:rsidRDefault="00B422AD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B422AD" w:rsidRPr="00245C87" w:rsidRDefault="00B422AD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«Развитие научных основ и разработка совмещенных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3143">
        <w:rPr>
          <w:rFonts w:ascii="Times New Roman" w:hAnsi="Times New Roman"/>
          <w:sz w:val="28"/>
          <w:szCs w:val="28"/>
        </w:rPr>
        <w:t>методов обработки металлов давлением, обеспечивающих экономию материальных и энергетических ресурсов»</w:t>
      </w:r>
    </w:p>
    <w:p w:rsidR="00B422AD" w:rsidRPr="00FB621A" w:rsidRDefault="00B422AD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B422AD" w:rsidRDefault="00B422AD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B422AD" w:rsidRDefault="00B422AD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Федоров Александр Андревич</w:t>
      </w:r>
    </w:p>
    <w:p w:rsidR="00B422AD" w:rsidRPr="00765088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Перетятько В.Н.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B422AD" w:rsidRPr="00245C87" w:rsidRDefault="00B422AD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«Разработка ресурсосберегающей технологии безоблойной полугорячей штамповки поковок типа крестовин</w:t>
      </w:r>
      <w:r>
        <w:rPr>
          <w:rFonts w:ascii="Times New Roman" w:hAnsi="Times New Roman"/>
          <w:sz w:val="28"/>
          <w:szCs w:val="28"/>
        </w:rPr>
        <w:t>»</w:t>
      </w:r>
    </w:p>
    <w:p w:rsidR="00B422AD" w:rsidRPr="00FB621A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Pr="00760EA4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10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апреля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Дорофеев Владимир Викторович</w:t>
      </w:r>
    </w:p>
    <w:p w:rsidR="00B422AD" w:rsidRPr="00765088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 xml:space="preserve">консультант – </w:t>
      </w:r>
      <w:r w:rsidRPr="00765088">
        <w:rPr>
          <w:rFonts w:ascii="Times New Roman" w:hAnsi="Times New Roman"/>
          <w:i/>
          <w:sz w:val="28"/>
          <w:szCs w:val="28"/>
        </w:rPr>
        <w:t xml:space="preserve"> д.т.н., профессор </w:t>
      </w:r>
      <w:r>
        <w:rPr>
          <w:rFonts w:ascii="Times New Roman" w:hAnsi="Times New Roman"/>
          <w:i/>
          <w:sz w:val="28"/>
          <w:szCs w:val="28"/>
        </w:rPr>
        <w:t>Перетятько В.Н.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доктора технических наук</w:t>
      </w:r>
    </w:p>
    <w:p w:rsidR="00B422AD" w:rsidRPr="00245C87" w:rsidRDefault="00B422AD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z w:val="28"/>
          <w:szCs w:val="28"/>
        </w:rPr>
        <w:t>«</w:t>
      </w:r>
      <w:r w:rsidRPr="008B14FB">
        <w:rPr>
          <w:rFonts w:ascii="Times New Roman" w:hAnsi="Times New Roman"/>
          <w:spacing w:val="-4"/>
          <w:sz w:val="28"/>
          <w:szCs w:val="28"/>
        </w:rPr>
        <w:t>Развитие теории и практики процессов калибровки и прокатки фланцевых профилей</w:t>
      </w:r>
      <w:r w:rsidRPr="008B14FB">
        <w:rPr>
          <w:rFonts w:ascii="Times New Roman" w:hAnsi="Times New Roman"/>
          <w:sz w:val="28"/>
          <w:szCs w:val="28"/>
        </w:rPr>
        <w:t>»</w:t>
      </w:r>
    </w:p>
    <w:p w:rsidR="00B422AD" w:rsidRPr="00FB621A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ОАО «ЕвразЗСМК» г. Новокузнецк.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Pr="00760EA4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11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апреля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Кичигина Оксана Юрьвна</w:t>
      </w:r>
    </w:p>
    <w:p w:rsidR="00B422AD" w:rsidRPr="00765088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Нохрина О.И.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B422AD" w:rsidRPr="00245C87" w:rsidRDefault="00B422AD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«Разработка ресурсосберегающей технологии получения и использования никелевого концентрата из полиметаллического марганецсодержащего сырья»</w:t>
      </w:r>
    </w:p>
    <w:p w:rsidR="00B422AD" w:rsidRPr="00FB621A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Медведская Ольга Олеговна</w:t>
      </w:r>
    </w:p>
    <w:p w:rsidR="00B422AD" w:rsidRPr="00765088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Павлович Л.Б.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B422AD" w:rsidRPr="00245C87" w:rsidRDefault="00B422AD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«Разработка ресурсосберегающей технологии использования металлургических шлаков в каталитических процессах очистки выбросов»</w:t>
      </w:r>
    </w:p>
    <w:p w:rsidR="00B422AD" w:rsidRPr="00FB621A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Pr="00760EA4" w:rsidRDefault="00B422AD" w:rsidP="00245C87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16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октября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Голодова Марина Анатольевна</w:t>
      </w:r>
    </w:p>
    <w:p w:rsidR="00B422AD" w:rsidRPr="00765088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Рожихина И.Д.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B422AD" w:rsidRPr="00245C87" w:rsidRDefault="00B422AD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8B14FB">
        <w:rPr>
          <w:rFonts w:ascii="Times New Roman" w:hAnsi="Times New Roman"/>
          <w:sz w:val="28"/>
          <w:szCs w:val="28"/>
        </w:rPr>
        <w:t>Исследование процессов восстановления ванадия и оптимизация технологии обработки стали конвертерным ванадиевым шлаком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B422AD" w:rsidRPr="00FB621A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Платонов Максим Александрович</w:t>
      </w:r>
    </w:p>
    <w:p w:rsidR="00B422AD" w:rsidRPr="00765088" w:rsidRDefault="00B422AD" w:rsidP="00245C8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Рожихина И.Д.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B422AD" w:rsidRPr="00245C87" w:rsidRDefault="00B422AD" w:rsidP="00245C87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8B14FB">
        <w:rPr>
          <w:rFonts w:ascii="Times New Roman" w:hAnsi="Times New Roman"/>
          <w:spacing w:val="-2"/>
          <w:sz w:val="28"/>
          <w:szCs w:val="28"/>
        </w:rPr>
        <w:t>«</w:t>
      </w:r>
      <w:r w:rsidRPr="008B14FB">
        <w:rPr>
          <w:rFonts w:ascii="Times New Roman" w:hAnsi="Times New Roman"/>
          <w:sz w:val="28"/>
          <w:szCs w:val="28"/>
        </w:rPr>
        <w:t>Разработка технологии модифицирования стали природными материалами, содержащими барий и стронций</w:t>
      </w:r>
      <w:r w:rsidRPr="008B14FB">
        <w:rPr>
          <w:rFonts w:ascii="Times New Roman" w:hAnsi="Times New Roman"/>
          <w:spacing w:val="-2"/>
          <w:sz w:val="28"/>
          <w:szCs w:val="28"/>
        </w:rPr>
        <w:t>»</w:t>
      </w:r>
    </w:p>
    <w:p w:rsidR="00B422AD" w:rsidRPr="00FB621A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05.16.02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 г. Новокузнецк.</w:t>
      </w: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B422AD" w:rsidRPr="00760EA4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25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/>
          <w:b/>
          <w:sz w:val="32"/>
          <w:szCs w:val="32"/>
        </w:rPr>
        <w:t xml:space="preserve"> 201</w:t>
      </w:r>
      <w:r>
        <w:rPr>
          <w:rFonts w:ascii="Times New Roman" w:hAnsi="Times New Roman"/>
          <w:b/>
          <w:sz w:val="32"/>
          <w:szCs w:val="32"/>
        </w:rPr>
        <w:t xml:space="preserve">2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Волков Константин Владимирович</w:t>
      </w:r>
    </w:p>
    <w:p w:rsidR="00B422AD" w:rsidRPr="00765088" w:rsidRDefault="00B422AD" w:rsidP="00605AC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профессор </w:t>
      </w:r>
      <w:r>
        <w:rPr>
          <w:rFonts w:ascii="Times New Roman" w:hAnsi="Times New Roman"/>
          <w:i/>
          <w:sz w:val="28"/>
          <w:szCs w:val="28"/>
        </w:rPr>
        <w:t>Перетятько В.Н.</w:t>
      </w: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B422AD" w:rsidRPr="00245C87" w:rsidRDefault="00B422AD" w:rsidP="00605ACA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605ACA">
        <w:rPr>
          <w:rFonts w:ascii="Times New Roman" w:hAnsi="Times New Roman"/>
          <w:sz w:val="28"/>
          <w:szCs w:val="28"/>
        </w:rPr>
        <w:t>Совершенствование технологии прокатки-разделения арматурного профиля на мелкосортных станах</w:t>
      </w:r>
      <w:r>
        <w:rPr>
          <w:rFonts w:ascii="Times New Roman" w:hAnsi="Times New Roman"/>
          <w:sz w:val="28"/>
          <w:szCs w:val="28"/>
        </w:rPr>
        <w:t>»</w:t>
      </w:r>
    </w:p>
    <w:p w:rsidR="00B422AD" w:rsidRPr="00FB621A" w:rsidRDefault="00B422AD" w:rsidP="00605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B422AD" w:rsidRDefault="00B422AD" w:rsidP="00605A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ВПО «Сибирский государственный индустриальный университет», г. Новокузнецк.</w:t>
      </w: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22AD" w:rsidRDefault="00B422AD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422AD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B059D"/>
    <w:rsid w:val="00175C0E"/>
    <w:rsid w:val="00177221"/>
    <w:rsid w:val="00245C87"/>
    <w:rsid w:val="004177B5"/>
    <w:rsid w:val="005D3143"/>
    <w:rsid w:val="00605ACA"/>
    <w:rsid w:val="006418D5"/>
    <w:rsid w:val="00725688"/>
    <w:rsid w:val="00760EA4"/>
    <w:rsid w:val="00765088"/>
    <w:rsid w:val="008B14FB"/>
    <w:rsid w:val="008C2BE3"/>
    <w:rsid w:val="008D774D"/>
    <w:rsid w:val="008F7C86"/>
    <w:rsid w:val="00907DA5"/>
    <w:rsid w:val="00916661"/>
    <w:rsid w:val="009257F2"/>
    <w:rsid w:val="00AB0EF6"/>
    <w:rsid w:val="00B13D97"/>
    <w:rsid w:val="00B422AD"/>
    <w:rsid w:val="00B639C1"/>
    <w:rsid w:val="00B82126"/>
    <w:rsid w:val="00B842CF"/>
    <w:rsid w:val="00BC2BD3"/>
    <w:rsid w:val="00CA6AF3"/>
    <w:rsid w:val="00CE7162"/>
    <w:rsid w:val="00D87C3D"/>
    <w:rsid w:val="00DB444C"/>
    <w:rsid w:val="00F7519F"/>
    <w:rsid w:val="00FB6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3</Pages>
  <Words>529</Words>
  <Characters>3016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9</cp:revision>
  <dcterms:created xsi:type="dcterms:W3CDTF">2021-09-29T07:22:00Z</dcterms:created>
  <dcterms:modified xsi:type="dcterms:W3CDTF">2021-09-29T07:33:00Z</dcterms:modified>
</cp:coreProperties>
</file>